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6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20"/>
        <w:gridCol w:w="2610"/>
        <w:gridCol w:w="2610"/>
        <w:gridCol w:w="2610"/>
        <w:gridCol w:w="2610"/>
      </w:tblGrid>
      <w:tr w:rsidR="001938EA" w:rsidRPr="00C53282" w:rsidTr="009D714E">
        <w:trPr>
          <w:cantSplit/>
          <w:trHeight w:val="1248"/>
        </w:trPr>
        <w:tc>
          <w:tcPr>
            <w:tcW w:w="720" w:type="dxa"/>
            <w:textDirection w:val="tbRl"/>
          </w:tcPr>
          <w:p w:rsidR="001938EA" w:rsidRPr="00C53282" w:rsidRDefault="001938EA" w:rsidP="003C7273">
            <w:pPr>
              <w:spacing w:after="0" w:line="240" w:lineRule="auto"/>
              <w:ind w:left="113" w:right="113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Bench</w:t>
            </w:r>
          </w:p>
        </w:tc>
        <w:tc>
          <w:tcPr>
            <w:tcW w:w="2610" w:type="dxa"/>
          </w:tcPr>
          <w:p w:rsidR="001938EA" w:rsidRPr="00C53282" w:rsidRDefault="001938EA" w:rsidP="00C53282">
            <w:pPr>
              <w:tabs>
                <w:tab w:val="right" w:pos="1957"/>
              </w:tabs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Detail 1</w:t>
            </w:r>
          </w:p>
        </w:tc>
        <w:tc>
          <w:tcPr>
            <w:tcW w:w="261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Detail 2</w:t>
            </w:r>
          </w:p>
        </w:tc>
        <w:tc>
          <w:tcPr>
            <w:tcW w:w="261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Detail 3</w:t>
            </w:r>
          </w:p>
        </w:tc>
        <w:tc>
          <w:tcPr>
            <w:tcW w:w="261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Detail 4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Keith Dowell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Ron O’Sullivan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Keith Dowell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Warren Hanlon L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2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Robert Valeri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Ron Parkes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Robert Valeri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Sid Kuhkreti L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3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Sean Ambrose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Rob Eager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Deane Thrower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4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Jim Lyall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 Coady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Dave Groves H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5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Ian Lampl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Mick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rFonts w:ascii="Arial" w:hAnsi="Arial" w:cs="Arial"/>
                  </w:rPr>
                  <w:t>Easton</w:t>
                </w:r>
              </w:smartTag>
            </w:smartTag>
            <w:r>
              <w:rPr>
                <w:rFonts w:ascii="Arial" w:hAnsi="Arial" w:cs="Arial"/>
              </w:rPr>
              <w:t xml:space="preserve">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Hans Hoitink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6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Mike Burbidge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Russell Le Maitre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Jodie Travis L</w:t>
            </w:r>
          </w:p>
        </w:tc>
        <w:tc>
          <w:tcPr>
            <w:tcW w:w="2610" w:type="dxa"/>
          </w:tcPr>
          <w:p w:rsidR="001938EA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Adam Jouritsma L</w:t>
            </w:r>
          </w:p>
          <w:p w:rsidR="001938EA" w:rsidRPr="00C53282" w:rsidRDefault="001938EA" w:rsidP="005945AC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7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Malcolm Wright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Daniel Taylor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Malcolm Wright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Brian Taylor L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8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Eamon Herbert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Stan Golinski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Matt Paroz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 Ferrara H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9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Glen Aarsen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Michael Bell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Glen Aarsen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Michael Bell H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10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John McQuire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John Lavaring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John McQuire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11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Phil de la Rue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Jacko Bending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Geoff Hansen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Cameron Starr L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12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 Fraser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Anthony Hall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 Fraser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Anthony Hall H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13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Luke Easter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Barry Tucker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Luke Easter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Barry Tucker H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14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Lee Ann Van Meurs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Peter Van Meurs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Lee Ann Van Meurs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Peter Van Meurs H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15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Nick Aagren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Nick Aagren H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16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Glen McCarthy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Jeff Gen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Robert Bernard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Jeff Gen H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17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Grant Groves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 Pavey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Grant Groves H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 Pavey H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18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Kirra Deehan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Paul Deehan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Tracy Deehan L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Paul Deehan H</w:t>
            </w: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19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1938EA" w:rsidRPr="00C53282" w:rsidTr="009D714E">
        <w:trPr>
          <w:trHeight w:val="500"/>
        </w:trPr>
        <w:tc>
          <w:tcPr>
            <w:tcW w:w="720" w:type="dxa"/>
          </w:tcPr>
          <w:p w:rsidR="001938EA" w:rsidRPr="00C53282" w:rsidRDefault="001938EA" w:rsidP="00C53282">
            <w:pPr>
              <w:spacing w:after="0" w:line="240" w:lineRule="auto"/>
              <w:rPr>
                <w:rFonts w:ascii="Arial" w:hAnsi="Arial" w:cs="Arial"/>
                <w:sz w:val="36"/>
                <w:szCs w:val="36"/>
              </w:rPr>
            </w:pPr>
            <w:r w:rsidRPr="00C53282">
              <w:rPr>
                <w:rFonts w:ascii="Arial" w:hAnsi="Arial" w:cs="Arial"/>
                <w:sz w:val="36"/>
                <w:szCs w:val="36"/>
              </w:rPr>
              <w:t>20</w:t>
            </w: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:rsidR="001938EA" w:rsidRPr="00C53282" w:rsidRDefault="001938EA" w:rsidP="003C727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:rsidR="001938EA" w:rsidRDefault="001938EA"/>
    <w:sectPr w:rsidR="001938EA" w:rsidSect="008510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6961"/>
    <w:rsid w:val="000644FA"/>
    <w:rsid w:val="00092FAF"/>
    <w:rsid w:val="00117C15"/>
    <w:rsid w:val="0014280A"/>
    <w:rsid w:val="0015161D"/>
    <w:rsid w:val="00153E2B"/>
    <w:rsid w:val="001656F3"/>
    <w:rsid w:val="001938EA"/>
    <w:rsid w:val="002165C0"/>
    <w:rsid w:val="002551FF"/>
    <w:rsid w:val="00286DAA"/>
    <w:rsid w:val="002904BE"/>
    <w:rsid w:val="002B5C1C"/>
    <w:rsid w:val="002F478F"/>
    <w:rsid w:val="003322CE"/>
    <w:rsid w:val="00391684"/>
    <w:rsid w:val="003A0208"/>
    <w:rsid w:val="003C7273"/>
    <w:rsid w:val="004114AC"/>
    <w:rsid w:val="00412ED1"/>
    <w:rsid w:val="00472695"/>
    <w:rsid w:val="00476961"/>
    <w:rsid w:val="004814F5"/>
    <w:rsid w:val="00487378"/>
    <w:rsid w:val="00497258"/>
    <w:rsid w:val="005945AC"/>
    <w:rsid w:val="0069743F"/>
    <w:rsid w:val="006C0C87"/>
    <w:rsid w:val="00706709"/>
    <w:rsid w:val="007A5383"/>
    <w:rsid w:val="007B0E82"/>
    <w:rsid w:val="00851075"/>
    <w:rsid w:val="00851203"/>
    <w:rsid w:val="008705AA"/>
    <w:rsid w:val="008C2968"/>
    <w:rsid w:val="00916CBA"/>
    <w:rsid w:val="009D5FF2"/>
    <w:rsid w:val="009D714E"/>
    <w:rsid w:val="009F7246"/>
    <w:rsid w:val="00A11D3D"/>
    <w:rsid w:val="00A50160"/>
    <w:rsid w:val="00A6098D"/>
    <w:rsid w:val="00B23B2C"/>
    <w:rsid w:val="00BD17CC"/>
    <w:rsid w:val="00C1606D"/>
    <w:rsid w:val="00C53282"/>
    <w:rsid w:val="00C616A6"/>
    <w:rsid w:val="00D61C8D"/>
    <w:rsid w:val="00DB30E0"/>
    <w:rsid w:val="00E12850"/>
    <w:rsid w:val="00EF5B57"/>
    <w:rsid w:val="00F53829"/>
    <w:rsid w:val="00F67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107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7696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99</TotalTime>
  <Pages>1</Pages>
  <Words>167</Words>
  <Characters>953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Detail 1</dc:title>
  <dc:subject/>
  <dc:creator>Groves</dc:creator>
  <cp:keywords/>
  <dc:description/>
  <cp:lastModifiedBy>David Groves</cp:lastModifiedBy>
  <cp:revision>13</cp:revision>
  <cp:lastPrinted>2013-09-26T03:02:00Z</cp:lastPrinted>
  <dcterms:created xsi:type="dcterms:W3CDTF">2013-03-06T01:29:00Z</dcterms:created>
  <dcterms:modified xsi:type="dcterms:W3CDTF">2015-09-24T03:45:00Z</dcterms:modified>
</cp:coreProperties>
</file>